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3DA83" w14:textId="77777777" w:rsidR="00310C02" w:rsidRPr="00310C02" w:rsidRDefault="00310C02" w:rsidP="00310C02">
      <w:pPr>
        <w:widowControl/>
        <w:jc w:val="center"/>
        <w:rPr>
          <w:rFonts w:ascii="Kobenhavn" w:hAnsi="Kobenhavn"/>
          <w:b/>
          <w:snapToGrid/>
          <w:sz w:val="40"/>
          <w:szCs w:val="40"/>
          <w:lang w:val="da-DK" w:eastAsia="en-US"/>
        </w:rPr>
      </w:pPr>
      <w:r w:rsidRPr="00310C02">
        <w:rPr>
          <w:rFonts w:ascii="Kobenhavn" w:hAnsi="Kobenhavn"/>
          <w:b/>
          <w:snapToGrid/>
          <w:sz w:val="40"/>
          <w:szCs w:val="40"/>
          <w:lang w:val="da-DK" w:eastAsia="en-US"/>
        </w:rPr>
        <w:t>Ansøgningsskema</w:t>
      </w:r>
      <w:r w:rsidRPr="00310C02">
        <w:rPr>
          <w:rFonts w:ascii="Kobenhavn" w:hAnsi="Kobenhavn"/>
          <w:b/>
          <w:snapToGrid/>
          <w:sz w:val="40"/>
          <w:szCs w:val="40"/>
          <w:lang w:val="da-DK" w:eastAsia="en-US"/>
        </w:rPr>
        <w:br/>
        <w:t xml:space="preserve"> </w:t>
      </w:r>
      <w:r w:rsidRPr="00310C02">
        <w:rPr>
          <w:rFonts w:ascii="Kobenhavn" w:hAnsi="Kobenhavn"/>
          <w:b/>
          <w:snapToGrid/>
          <w:sz w:val="28"/>
          <w:szCs w:val="28"/>
          <w:lang w:val="da-DK" w:eastAsia="en-US"/>
        </w:rPr>
        <w:t>til ansøgning af forskningsmidler i Osteoporoseforeningen</w:t>
      </w:r>
    </w:p>
    <w:p w14:paraId="43229A79" w14:textId="77777777" w:rsidR="00310C02" w:rsidRPr="00310C02" w:rsidRDefault="00310C02" w:rsidP="00310C02">
      <w:pPr>
        <w:widowControl/>
        <w:jc w:val="both"/>
        <w:rPr>
          <w:rFonts w:ascii="Kobenhavn" w:hAnsi="Kobenhavn"/>
          <w:b/>
          <w:snapToGrid/>
          <w:sz w:val="32"/>
          <w:szCs w:val="32"/>
          <w:lang w:val="da-DK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right w:w="142" w:type="dxa"/>
        </w:tblCellMar>
        <w:tblLook w:val="01E0" w:firstRow="1" w:lastRow="1" w:firstColumn="1" w:lastColumn="1" w:noHBand="0" w:noVBand="0"/>
      </w:tblPr>
      <w:tblGrid>
        <w:gridCol w:w="534"/>
        <w:gridCol w:w="3354"/>
        <w:gridCol w:w="2304"/>
        <w:gridCol w:w="180"/>
        <w:gridCol w:w="3234"/>
      </w:tblGrid>
      <w:tr w:rsidR="00310C02" w:rsidRPr="00B4677B" w14:paraId="5865AD30" w14:textId="77777777" w:rsidTr="0031237F">
        <w:tc>
          <w:tcPr>
            <w:tcW w:w="534" w:type="dxa"/>
            <w:shd w:val="clear" w:color="auto" w:fill="auto"/>
          </w:tcPr>
          <w:p w14:paraId="218CFE5B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1</w:t>
            </w:r>
          </w:p>
        </w:tc>
        <w:tc>
          <w:tcPr>
            <w:tcW w:w="3354" w:type="dxa"/>
            <w:shd w:val="clear" w:color="auto" w:fill="auto"/>
          </w:tcPr>
          <w:p w14:paraId="3906C033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Ansøgerens stilling,</w:t>
            </w: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br/>
              <w:t xml:space="preserve">navn og arbejdsadresse: </w:t>
            </w:r>
          </w:p>
          <w:p w14:paraId="530847E2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7FBA7D64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 xml:space="preserve">CV </w:t>
            </w:r>
            <w:r w:rsidRPr="00310C02">
              <w:rPr>
                <w:rFonts w:ascii="Kobenhavn" w:hAnsi="Kobenhavn"/>
                <w:snapToGrid/>
                <w:sz w:val="22"/>
                <w:szCs w:val="22"/>
                <w:u w:val="single"/>
                <w:lang w:val="da-DK" w:eastAsia="en-US"/>
              </w:rPr>
              <w:t>skal</w:t>
            </w: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 xml:space="preserve"> vedlægges </w:t>
            </w: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br/>
              <w:t>– max 1 A4 side</w:t>
            </w:r>
          </w:p>
        </w:tc>
        <w:tc>
          <w:tcPr>
            <w:tcW w:w="5718" w:type="dxa"/>
            <w:gridSpan w:val="3"/>
            <w:shd w:val="clear" w:color="auto" w:fill="auto"/>
          </w:tcPr>
          <w:p w14:paraId="306972CB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310C02" w14:paraId="4AC108F3" w14:textId="77777777" w:rsidTr="0031237F">
        <w:tc>
          <w:tcPr>
            <w:tcW w:w="534" w:type="dxa"/>
            <w:shd w:val="clear" w:color="auto" w:fill="auto"/>
          </w:tcPr>
          <w:p w14:paraId="4FB1E34D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2</w:t>
            </w:r>
          </w:p>
        </w:tc>
        <w:tc>
          <w:tcPr>
            <w:tcW w:w="3354" w:type="dxa"/>
            <w:shd w:val="clear" w:color="auto" w:fill="auto"/>
          </w:tcPr>
          <w:p w14:paraId="7669EB25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Arbejdsplads</w:t>
            </w: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br/>
              <w:t>for projektets udførelse:</w:t>
            </w:r>
          </w:p>
        </w:tc>
        <w:tc>
          <w:tcPr>
            <w:tcW w:w="5718" w:type="dxa"/>
            <w:gridSpan w:val="3"/>
            <w:shd w:val="clear" w:color="auto" w:fill="auto"/>
          </w:tcPr>
          <w:p w14:paraId="586ED30A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2EA3165A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19D4DDE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310C02" w14:paraId="2DB3965F" w14:textId="77777777" w:rsidTr="0031237F">
        <w:tc>
          <w:tcPr>
            <w:tcW w:w="534" w:type="dxa"/>
            <w:shd w:val="clear" w:color="auto" w:fill="auto"/>
          </w:tcPr>
          <w:p w14:paraId="6A81412B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3</w:t>
            </w:r>
          </w:p>
        </w:tc>
        <w:tc>
          <w:tcPr>
            <w:tcW w:w="3354" w:type="dxa"/>
            <w:shd w:val="clear" w:color="auto" w:fill="auto"/>
          </w:tcPr>
          <w:p w14:paraId="7BAE083A" w14:textId="77777777" w:rsidR="00310C02" w:rsidRPr="00310C02" w:rsidRDefault="00310C02" w:rsidP="00310C02">
            <w:pPr>
              <w:widowControl/>
              <w:spacing w:line="276" w:lineRule="auto"/>
              <w:jc w:val="both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Projektets titel:</w:t>
            </w:r>
          </w:p>
          <w:p w14:paraId="5E7E91B4" w14:textId="77777777" w:rsidR="00310C02" w:rsidRPr="00310C02" w:rsidRDefault="00310C02" w:rsidP="00310C02">
            <w:pPr>
              <w:widowControl/>
              <w:spacing w:line="276" w:lineRule="auto"/>
              <w:jc w:val="both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38A89150" w14:textId="77777777" w:rsidR="00310C02" w:rsidRPr="00310C02" w:rsidRDefault="00310C02" w:rsidP="00310C02">
            <w:pPr>
              <w:widowControl/>
              <w:spacing w:line="276" w:lineRule="auto"/>
              <w:jc w:val="both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35DB8B9F" w14:textId="77777777" w:rsidR="00310C02" w:rsidRPr="00310C02" w:rsidRDefault="00310C02" w:rsidP="00310C02">
            <w:pPr>
              <w:widowControl/>
              <w:spacing w:line="276" w:lineRule="auto"/>
              <w:jc w:val="both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</w:tc>
        <w:tc>
          <w:tcPr>
            <w:tcW w:w="5718" w:type="dxa"/>
            <w:gridSpan w:val="3"/>
            <w:shd w:val="clear" w:color="auto" w:fill="auto"/>
          </w:tcPr>
          <w:p w14:paraId="42881945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7A3E42FB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19C8BFF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310C02" w14:paraId="15D3858E" w14:textId="77777777" w:rsidTr="0031237F">
        <w:tc>
          <w:tcPr>
            <w:tcW w:w="534" w:type="dxa"/>
            <w:shd w:val="clear" w:color="auto" w:fill="auto"/>
          </w:tcPr>
          <w:p w14:paraId="5D9C8118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4</w:t>
            </w:r>
          </w:p>
        </w:tc>
        <w:tc>
          <w:tcPr>
            <w:tcW w:w="3354" w:type="dxa"/>
            <w:shd w:val="clear" w:color="auto" w:fill="auto"/>
          </w:tcPr>
          <w:p w14:paraId="5811539A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Projektets forventede varighed:</w:t>
            </w:r>
          </w:p>
          <w:p w14:paraId="2BC12BA4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</w:tc>
        <w:tc>
          <w:tcPr>
            <w:tcW w:w="2484" w:type="dxa"/>
            <w:gridSpan w:val="2"/>
            <w:shd w:val="clear" w:color="auto" w:fill="auto"/>
          </w:tcPr>
          <w:p w14:paraId="2CB3ED40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0"/>
                <w:lang w:val="da-DK" w:eastAsia="en-US"/>
              </w:rPr>
              <w:t>Starttidspunkt:</w:t>
            </w:r>
          </w:p>
          <w:p w14:paraId="0DA16C59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  <w:tc>
          <w:tcPr>
            <w:tcW w:w="3234" w:type="dxa"/>
            <w:shd w:val="clear" w:color="auto" w:fill="auto"/>
          </w:tcPr>
          <w:p w14:paraId="04C63960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0"/>
                <w:lang w:val="da-DK" w:eastAsia="en-US"/>
              </w:rPr>
              <w:t>Sluttidspunkt</w:t>
            </w: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>:</w:t>
            </w:r>
          </w:p>
          <w:p w14:paraId="4393BD57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310C02" w14:paraId="74A09333" w14:textId="77777777" w:rsidTr="0031237F">
        <w:tc>
          <w:tcPr>
            <w:tcW w:w="534" w:type="dxa"/>
            <w:shd w:val="clear" w:color="auto" w:fill="auto"/>
          </w:tcPr>
          <w:p w14:paraId="6EB74EFB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5</w:t>
            </w:r>
          </w:p>
        </w:tc>
        <w:tc>
          <w:tcPr>
            <w:tcW w:w="3354" w:type="dxa"/>
            <w:shd w:val="clear" w:color="auto" w:fill="auto"/>
          </w:tcPr>
          <w:p w14:paraId="095DEE72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Beløbets størrelse der ansøges om:</w:t>
            </w:r>
          </w:p>
        </w:tc>
        <w:tc>
          <w:tcPr>
            <w:tcW w:w="5718" w:type="dxa"/>
            <w:gridSpan w:val="3"/>
            <w:shd w:val="clear" w:color="auto" w:fill="auto"/>
          </w:tcPr>
          <w:p w14:paraId="7391373F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25014FB1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E5B110B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>____________ kr.</w:t>
            </w:r>
          </w:p>
          <w:p w14:paraId="46A9A15F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B4677B" w14:paraId="75652325" w14:textId="77777777" w:rsidTr="0031237F">
        <w:tc>
          <w:tcPr>
            <w:tcW w:w="534" w:type="dxa"/>
            <w:shd w:val="clear" w:color="auto" w:fill="auto"/>
          </w:tcPr>
          <w:p w14:paraId="4F3BF5A0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6</w:t>
            </w:r>
          </w:p>
        </w:tc>
        <w:tc>
          <w:tcPr>
            <w:tcW w:w="3354" w:type="dxa"/>
            <w:shd w:val="clear" w:color="auto" w:fill="auto"/>
          </w:tcPr>
          <w:p w14:paraId="4A4ADCC2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Budget for beløbet:</w:t>
            </w:r>
          </w:p>
          <w:p w14:paraId="3503CBF4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(kan evt. vedlægges som bilag)</w:t>
            </w:r>
          </w:p>
        </w:tc>
        <w:tc>
          <w:tcPr>
            <w:tcW w:w="5718" w:type="dxa"/>
            <w:gridSpan w:val="3"/>
            <w:shd w:val="clear" w:color="auto" w:fill="auto"/>
          </w:tcPr>
          <w:p w14:paraId="6DB4226F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299F183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6D30BBA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7975AFF0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2EB946E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12AA1EC0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236A569C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189749D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14B91FC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B2C606A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07BA39D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240A776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310C02" w14:paraId="752C7CC9" w14:textId="77777777" w:rsidTr="0031237F">
        <w:tc>
          <w:tcPr>
            <w:tcW w:w="534" w:type="dxa"/>
            <w:shd w:val="clear" w:color="auto" w:fill="auto"/>
          </w:tcPr>
          <w:p w14:paraId="44023502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7</w:t>
            </w:r>
          </w:p>
        </w:tc>
        <w:tc>
          <w:tcPr>
            <w:tcW w:w="3354" w:type="dxa"/>
            <w:shd w:val="clear" w:color="auto" w:fill="auto"/>
          </w:tcPr>
          <w:p w14:paraId="23B85D3A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Er det ansøgte beløb søgt andre steder?</w:t>
            </w:r>
          </w:p>
          <w:p w14:paraId="72DD4931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2E4DD5D0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</w:tc>
        <w:tc>
          <w:tcPr>
            <w:tcW w:w="2484" w:type="dxa"/>
            <w:gridSpan w:val="2"/>
            <w:shd w:val="clear" w:color="auto" w:fill="auto"/>
          </w:tcPr>
          <w:p w14:paraId="7B104D86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B7AFA07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77D6AB31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>________ Ja</w:t>
            </w:r>
          </w:p>
          <w:p w14:paraId="0172700A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  <w:tc>
          <w:tcPr>
            <w:tcW w:w="3234" w:type="dxa"/>
            <w:shd w:val="clear" w:color="auto" w:fill="auto"/>
          </w:tcPr>
          <w:p w14:paraId="1E40DF37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9C00192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1609130C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>_________ Nej</w:t>
            </w:r>
          </w:p>
        </w:tc>
      </w:tr>
      <w:tr w:rsidR="00310C02" w:rsidRPr="00310C02" w14:paraId="6866CD9A" w14:textId="77777777" w:rsidTr="0031237F">
        <w:tc>
          <w:tcPr>
            <w:tcW w:w="534" w:type="dxa"/>
            <w:shd w:val="clear" w:color="auto" w:fill="auto"/>
          </w:tcPr>
          <w:p w14:paraId="46BC2B85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8</w:t>
            </w:r>
          </w:p>
        </w:tc>
        <w:tc>
          <w:tcPr>
            <w:tcW w:w="3354" w:type="dxa"/>
            <w:shd w:val="clear" w:color="auto" w:fill="auto"/>
          </w:tcPr>
          <w:p w14:paraId="3BDE7AF0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Hvis ja, hvorhenne?</w:t>
            </w:r>
          </w:p>
        </w:tc>
        <w:tc>
          <w:tcPr>
            <w:tcW w:w="5718" w:type="dxa"/>
            <w:gridSpan w:val="3"/>
            <w:shd w:val="clear" w:color="auto" w:fill="auto"/>
          </w:tcPr>
          <w:p w14:paraId="611F190F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111466B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EC734EA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B45B7C6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CA7DFD7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1F430014" w14:textId="77777777" w:rsidR="00310C02" w:rsidRPr="00310C02" w:rsidRDefault="00310C02" w:rsidP="00310C02">
            <w:pPr>
              <w:widowControl/>
              <w:jc w:val="both"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B4677B" w14:paraId="08AB2B90" w14:textId="77777777" w:rsidTr="0031237F">
        <w:tc>
          <w:tcPr>
            <w:tcW w:w="534" w:type="dxa"/>
            <w:shd w:val="clear" w:color="auto" w:fill="auto"/>
          </w:tcPr>
          <w:p w14:paraId="4AEA7655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9</w:t>
            </w:r>
          </w:p>
        </w:tc>
        <w:tc>
          <w:tcPr>
            <w:tcW w:w="3354" w:type="dxa"/>
            <w:shd w:val="clear" w:color="auto" w:fill="auto"/>
          </w:tcPr>
          <w:p w14:paraId="1FCA73E5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Kort projektbeskrivelse</w:t>
            </w:r>
            <w:r w:rsidR="00185E80" w:rsidRPr="00185E80">
              <w:rPr>
                <w:lang w:val="da-DK"/>
              </w:rPr>
              <w:t xml:space="preserve"> </w:t>
            </w:r>
            <w:r w:rsidR="00185E80" w:rsidRPr="00185E80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samt hvorledes resultaterne potentielt vil kunne forbedre situationen for patienter med osteopor</w:t>
            </w:r>
            <w:r w:rsidR="00185E80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ose og med hvilken tidshorisont</w:t>
            </w: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:</w:t>
            </w:r>
          </w:p>
          <w:p w14:paraId="34CCE9F0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(uddybende projektbeskrivelse vedlægges som bilag)</w:t>
            </w:r>
          </w:p>
        </w:tc>
        <w:tc>
          <w:tcPr>
            <w:tcW w:w="5718" w:type="dxa"/>
            <w:gridSpan w:val="3"/>
            <w:shd w:val="clear" w:color="auto" w:fill="auto"/>
          </w:tcPr>
          <w:p w14:paraId="34377C8C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FB1D0F6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73AA5FDB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6A2C4360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F21AC97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9E6FA38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7D19F641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6809197E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023D69B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39ECDE5D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F1B5865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671B06E3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12E41765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3624ADE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7CDF03EE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12A6C723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23323EFE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9A74F5E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29CB2BA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0813A6C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B4677B" w14:paraId="26E8A3FF" w14:textId="77777777" w:rsidTr="0031237F">
        <w:tc>
          <w:tcPr>
            <w:tcW w:w="534" w:type="dxa"/>
            <w:shd w:val="clear" w:color="auto" w:fill="auto"/>
          </w:tcPr>
          <w:p w14:paraId="29B2F421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lastRenderedPageBreak/>
              <w:t>10</w:t>
            </w:r>
          </w:p>
        </w:tc>
        <w:tc>
          <w:tcPr>
            <w:tcW w:w="3354" w:type="dxa"/>
            <w:shd w:val="clear" w:color="auto" w:fill="auto"/>
          </w:tcPr>
          <w:p w14:paraId="514C4E09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Hvis der er tale om en projektgruppe ønskes navne og stillinger på de øvrige i gruppen:</w:t>
            </w:r>
          </w:p>
          <w:p w14:paraId="775A8403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668751A3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7053BF71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57E43B19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  <w:p w14:paraId="69BC2165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</w:p>
        </w:tc>
        <w:tc>
          <w:tcPr>
            <w:tcW w:w="5718" w:type="dxa"/>
            <w:gridSpan w:val="3"/>
            <w:shd w:val="clear" w:color="auto" w:fill="auto"/>
          </w:tcPr>
          <w:p w14:paraId="715A0E6F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</w:tc>
      </w:tr>
      <w:tr w:rsidR="00310C02" w:rsidRPr="00310C02" w14:paraId="15A7B715" w14:textId="77777777" w:rsidTr="0031237F">
        <w:tc>
          <w:tcPr>
            <w:tcW w:w="534" w:type="dxa"/>
            <w:shd w:val="clear" w:color="auto" w:fill="auto"/>
          </w:tcPr>
          <w:p w14:paraId="45E8483A" w14:textId="77777777" w:rsidR="00310C02" w:rsidRPr="00310C02" w:rsidRDefault="00310C02" w:rsidP="00310C02">
            <w:pPr>
              <w:widowControl/>
              <w:jc w:val="right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11</w:t>
            </w:r>
          </w:p>
        </w:tc>
        <w:tc>
          <w:tcPr>
            <w:tcW w:w="3354" w:type="dxa"/>
            <w:shd w:val="clear" w:color="auto" w:fill="auto"/>
          </w:tcPr>
          <w:p w14:paraId="7B27A3B2" w14:textId="77777777" w:rsidR="00310C02" w:rsidRPr="00310C02" w:rsidRDefault="00310C02" w:rsidP="00310C02">
            <w:pPr>
              <w:widowControl/>
              <w:spacing w:line="276" w:lineRule="auto"/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</w:pPr>
            <w:r w:rsidRPr="00310C02">
              <w:rPr>
                <w:rFonts w:ascii="Kobenhavn" w:hAnsi="Kobenhavn"/>
                <w:snapToGrid/>
                <w:sz w:val="22"/>
                <w:szCs w:val="22"/>
                <w:lang w:val="da-DK" w:eastAsia="en-US"/>
              </w:rPr>
              <w:t>Har ansøgeren tidligere modtaget støtte fra Osteoporoseforeningen?</w:t>
            </w:r>
          </w:p>
        </w:tc>
        <w:tc>
          <w:tcPr>
            <w:tcW w:w="2304" w:type="dxa"/>
            <w:shd w:val="clear" w:color="auto" w:fill="auto"/>
          </w:tcPr>
          <w:p w14:paraId="3ABFE092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6E171315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064408DD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 xml:space="preserve">   ___________ Ja </w:t>
            </w:r>
          </w:p>
          <w:p w14:paraId="7B14C00D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 xml:space="preserve">          Årstal</w:t>
            </w:r>
          </w:p>
          <w:p w14:paraId="6618B4A5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 xml:space="preserve">          </w:t>
            </w:r>
          </w:p>
        </w:tc>
        <w:tc>
          <w:tcPr>
            <w:tcW w:w="3414" w:type="dxa"/>
            <w:gridSpan w:val="2"/>
            <w:shd w:val="clear" w:color="auto" w:fill="auto"/>
          </w:tcPr>
          <w:p w14:paraId="5CD71CF2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437E452F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</w:p>
          <w:p w14:paraId="5E30EAAC" w14:textId="77777777" w:rsidR="00310C02" w:rsidRPr="00310C02" w:rsidRDefault="00310C02" w:rsidP="00310C02">
            <w:pPr>
              <w:widowControl/>
              <w:rPr>
                <w:rFonts w:ascii="Kobenhavn" w:hAnsi="Kobenhavn"/>
                <w:b/>
                <w:snapToGrid/>
                <w:sz w:val="20"/>
                <w:lang w:val="da-DK" w:eastAsia="en-US"/>
              </w:rPr>
            </w:pPr>
            <w:r w:rsidRPr="00310C02">
              <w:rPr>
                <w:rFonts w:ascii="Kobenhavn" w:hAnsi="Kobenhavn"/>
                <w:b/>
                <w:snapToGrid/>
                <w:sz w:val="20"/>
                <w:lang w:val="da-DK" w:eastAsia="en-US"/>
              </w:rPr>
              <w:t xml:space="preserve">      _________ Nej</w:t>
            </w:r>
          </w:p>
        </w:tc>
      </w:tr>
    </w:tbl>
    <w:p w14:paraId="5E275800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</w:p>
    <w:p w14:paraId="2667DAC2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</w:p>
    <w:p w14:paraId="79400762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</w:p>
    <w:p w14:paraId="286842AC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</w:p>
    <w:p w14:paraId="42D294EE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</w:p>
    <w:p w14:paraId="23A83D23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</w:p>
    <w:p w14:paraId="083E36EB" w14:textId="77777777" w:rsidR="00310C02" w:rsidRPr="00310C02" w:rsidRDefault="00310C02" w:rsidP="00310C02">
      <w:pPr>
        <w:widowControl/>
        <w:rPr>
          <w:rFonts w:ascii="Kobenhavn" w:hAnsi="Kobenhavn"/>
          <w:b/>
          <w:snapToGrid/>
          <w:szCs w:val="24"/>
          <w:lang w:val="da-DK" w:eastAsia="en-US"/>
        </w:rPr>
      </w:pPr>
      <w:r w:rsidRPr="00310C02">
        <w:rPr>
          <w:rFonts w:ascii="Kobenhavn" w:hAnsi="Kobenhavn"/>
          <w:snapToGrid/>
          <w:szCs w:val="24"/>
          <w:lang w:val="da-DK" w:eastAsia="en-US"/>
        </w:rPr>
        <w:t>Dato:</w:t>
      </w:r>
      <w:r w:rsidRPr="00310C02">
        <w:rPr>
          <w:rFonts w:ascii="Kobenhavn" w:hAnsi="Kobenhavn"/>
          <w:b/>
          <w:snapToGrid/>
          <w:szCs w:val="24"/>
          <w:lang w:val="da-DK" w:eastAsia="en-US"/>
        </w:rPr>
        <w:t xml:space="preserve"> ________________              ___________________________________________</w:t>
      </w:r>
    </w:p>
    <w:p w14:paraId="55CD889F" w14:textId="77777777" w:rsidR="00310C02" w:rsidRPr="00310C02" w:rsidRDefault="00310C02" w:rsidP="00310C02">
      <w:pPr>
        <w:widowControl/>
        <w:rPr>
          <w:rFonts w:ascii="Kobenhavn" w:hAnsi="Kobenhavn"/>
          <w:snapToGrid/>
          <w:szCs w:val="24"/>
          <w:lang w:val="da-DK" w:eastAsia="en-US"/>
        </w:rPr>
      </w:pPr>
      <w:r w:rsidRPr="00310C02">
        <w:rPr>
          <w:rFonts w:ascii="Kobenhavn" w:hAnsi="Kobenhavn"/>
          <w:b/>
          <w:snapToGrid/>
          <w:szCs w:val="24"/>
          <w:lang w:val="da-DK" w:eastAsia="en-US"/>
        </w:rPr>
        <w:tab/>
      </w:r>
      <w:r w:rsidRPr="00310C02">
        <w:rPr>
          <w:rFonts w:ascii="Kobenhavn" w:hAnsi="Kobenhavn"/>
          <w:b/>
          <w:snapToGrid/>
          <w:szCs w:val="24"/>
          <w:lang w:val="da-DK" w:eastAsia="en-US"/>
        </w:rPr>
        <w:tab/>
      </w:r>
      <w:r w:rsidRPr="00310C02">
        <w:rPr>
          <w:rFonts w:ascii="Kobenhavn" w:hAnsi="Kobenhavn"/>
          <w:b/>
          <w:snapToGrid/>
          <w:szCs w:val="24"/>
          <w:lang w:val="da-DK" w:eastAsia="en-US"/>
        </w:rPr>
        <w:tab/>
      </w:r>
      <w:r w:rsidRPr="00310C02">
        <w:rPr>
          <w:rFonts w:ascii="Kobenhavn" w:hAnsi="Kobenhavn"/>
          <w:b/>
          <w:snapToGrid/>
          <w:szCs w:val="24"/>
          <w:lang w:val="da-DK" w:eastAsia="en-US"/>
        </w:rPr>
        <w:tab/>
      </w:r>
      <w:r w:rsidRPr="00310C02">
        <w:rPr>
          <w:rFonts w:ascii="Kobenhavn" w:hAnsi="Kobenhavn"/>
          <w:b/>
          <w:snapToGrid/>
          <w:szCs w:val="24"/>
          <w:lang w:val="da-DK" w:eastAsia="en-US"/>
        </w:rPr>
        <w:tab/>
      </w:r>
      <w:r w:rsidR="00825EED" w:rsidRPr="00825EED">
        <w:rPr>
          <w:rFonts w:ascii="Kobenhavn" w:hAnsi="Kobenhavn"/>
          <w:snapToGrid/>
          <w:szCs w:val="24"/>
          <w:lang w:val="da-DK" w:eastAsia="en-US"/>
        </w:rPr>
        <w:t>U</w:t>
      </w:r>
      <w:r w:rsidRPr="00310C02">
        <w:rPr>
          <w:rFonts w:ascii="Kobenhavn" w:hAnsi="Kobenhavn"/>
          <w:snapToGrid/>
          <w:szCs w:val="24"/>
          <w:lang w:val="da-DK" w:eastAsia="en-US"/>
        </w:rPr>
        <w:t>nderskrift</w:t>
      </w:r>
    </w:p>
    <w:p w14:paraId="48FF1EE4" w14:textId="77777777" w:rsidR="00310C02" w:rsidRPr="00310C02" w:rsidRDefault="00310C02" w:rsidP="00310C02">
      <w:pPr>
        <w:widowControl/>
        <w:jc w:val="both"/>
        <w:rPr>
          <w:rFonts w:ascii="Kobenhavn" w:hAnsi="Kobenhavn"/>
          <w:b/>
          <w:snapToGrid/>
          <w:szCs w:val="24"/>
          <w:lang w:val="da-DK" w:eastAsia="en-US"/>
        </w:rPr>
      </w:pPr>
    </w:p>
    <w:p w14:paraId="7E50F694" w14:textId="77777777" w:rsidR="00F01726" w:rsidRDefault="00F01726" w:rsidP="00310C02">
      <w:pPr>
        <w:rPr>
          <w:rFonts w:ascii="Kobenhavn" w:eastAsia="Calibri" w:hAnsi="Kobenhavn"/>
        </w:rPr>
      </w:pPr>
    </w:p>
    <w:p w14:paraId="2D1453F3" w14:textId="77777777" w:rsidR="00B4677B" w:rsidRDefault="00B4677B" w:rsidP="00310C02">
      <w:pPr>
        <w:rPr>
          <w:rFonts w:ascii="Kobenhavn" w:eastAsia="Calibri" w:hAnsi="Kobenhavn"/>
          <w:lang w:val="da-DK"/>
        </w:rPr>
      </w:pPr>
      <w:r w:rsidRPr="00B4677B">
        <w:rPr>
          <w:rFonts w:ascii="Kobenhavn" w:eastAsia="Calibri" w:hAnsi="Kobenhavn"/>
          <w:lang w:val="da-DK"/>
        </w:rPr>
        <w:t>Ansøgningsskema og bilag s</w:t>
      </w:r>
      <w:r>
        <w:rPr>
          <w:rFonts w:ascii="Kobenhavn" w:eastAsia="Calibri" w:hAnsi="Kobenhavn"/>
          <w:lang w:val="da-DK"/>
        </w:rPr>
        <w:t xml:space="preserve">endes som </w:t>
      </w:r>
      <w:r w:rsidRPr="00B4677B">
        <w:rPr>
          <w:rFonts w:ascii="Kobenhavn" w:eastAsia="Calibri" w:hAnsi="Kobenhavn"/>
          <w:b/>
          <w:bCs/>
          <w:lang w:val="da-DK"/>
        </w:rPr>
        <w:t>én samlet fil</w:t>
      </w:r>
      <w:r>
        <w:rPr>
          <w:rFonts w:ascii="Kobenhavn" w:eastAsia="Calibri" w:hAnsi="Kobenhavn"/>
          <w:lang w:val="da-DK"/>
        </w:rPr>
        <w:t xml:space="preserve"> til </w:t>
      </w:r>
      <w:hyperlink r:id="rId6" w:history="1">
        <w:r w:rsidRPr="00483BC2">
          <w:rPr>
            <w:rStyle w:val="Hyperlink"/>
            <w:rFonts w:ascii="Kobenhavn" w:eastAsia="Calibri" w:hAnsi="Kobenhavn"/>
            <w:lang w:val="da-DK"/>
          </w:rPr>
          <w:t>info@osteoporose.dk</w:t>
        </w:r>
      </w:hyperlink>
      <w:r>
        <w:rPr>
          <w:rFonts w:ascii="Kobenhavn" w:eastAsia="Calibri" w:hAnsi="Kobenhavn"/>
          <w:lang w:val="da-DK"/>
        </w:rPr>
        <w:t xml:space="preserve">. </w:t>
      </w:r>
    </w:p>
    <w:p w14:paraId="4491591D" w14:textId="63C58F38" w:rsidR="00B4677B" w:rsidRPr="00B4677B" w:rsidRDefault="00B4677B" w:rsidP="00310C02">
      <w:pPr>
        <w:rPr>
          <w:rFonts w:ascii="Kobenhavn" w:eastAsia="Calibri" w:hAnsi="Kobenhavn"/>
          <w:lang w:val="da-DK"/>
        </w:rPr>
      </w:pPr>
      <w:r>
        <w:rPr>
          <w:rFonts w:ascii="Kobenhavn" w:eastAsia="Calibri" w:hAnsi="Kobenhavn"/>
          <w:lang w:val="da-DK"/>
        </w:rPr>
        <w:t>Fristen er d. 1. september 2023 kl. 12.00.</w:t>
      </w:r>
    </w:p>
    <w:sectPr w:rsidR="00B4677B" w:rsidRPr="00B4677B" w:rsidSect="00523A2E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701" w:right="1134" w:bottom="226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A47D4" w14:textId="77777777" w:rsidR="00BC1515" w:rsidRDefault="00BC1515" w:rsidP="00F56026">
      <w:r>
        <w:separator/>
      </w:r>
    </w:p>
  </w:endnote>
  <w:endnote w:type="continuationSeparator" w:id="0">
    <w:p w14:paraId="556A3C2A" w14:textId="77777777" w:rsidR="00BC1515" w:rsidRDefault="00BC1515" w:rsidP="00F56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obenhavn">
    <w:panose1 w:val="02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 New Roman (Brødtekst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etal"/>
      </w:rPr>
      <w:id w:val="-1634091593"/>
      <w:docPartObj>
        <w:docPartGallery w:val="Page Numbers (Bottom of Page)"/>
        <w:docPartUnique/>
      </w:docPartObj>
    </w:sdtPr>
    <w:sdtContent>
      <w:p w14:paraId="08461594" w14:textId="77777777" w:rsidR="001D28B8" w:rsidRDefault="001D28B8" w:rsidP="001D28B8">
        <w:pPr>
          <w:pStyle w:val="Sidefod"/>
          <w:framePr w:wrap="none" w:vAnchor="text" w:hAnchor="margin" w:xAlign="right" w:y="1"/>
          <w:rPr>
            <w:rStyle w:val="Sidetal"/>
          </w:rPr>
        </w:pPr>
        <w:r>
          <w:rPr>
            <w:rStyle w:val="Sidetal"/>
          </w:rPr>
          <w:fldChar w:fldCharType="begin"/>
        </w:r>
        <w:r>
          <w:rPr>
            <w:rStyle w:val="Sidetal"/>
          </w:rPr>
          <w:instrText xml:space="preserve"> PAGE </w:instrText>
        </w:r>
        <w:r>
          <w:rPr>
            <w:rStyle w:val="Sidetal"/>
          </w:rPr>
          <w:fldChar w:fldCharType="end"/>
        </w:r>
      </w:p>
    </w:sdtContent>
  </w:sdt>
  <w:p w14:paraId="03B672CF" w14:textId="77777777" w:rsidR="001D28B8" w:rsidRDefault="001D28B8" w:rsidP="001D28B8">
    <w:pPr>
      <w:pStyle w:val="Sidefo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16014" w14:textId="77777777" w:rsidR="00466A3E" w:rsidRDefault="00EB7EF7" w:rsidP="001D28B8">
    <w:pPr>
      <w:pStyle w:val="Sidefod"/>
      <w:ind w:right="360"/>
    </w:pPr>
    <w:r w:rsidRPr="00466A3E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53370F5" wp14:editId="11812652">
              <wp:simplePos x="0" y="0"/>
              <wp:positionH relativeFrom="column">
                <wp:posOffset>-15240</wp:posOffset>
              </wp:positionH>
              <wp:positionV relativeFrom="paragraph">
                <wp:posOffset>-370205</wp:posOffset>
              </wp:positionV>
              <wp:extent cx="6408420" cy="666750"/>
              <wp:effectExtent l="0" t="0" r="11430" b="0"/>
              <wp:wrapNone/>
              <wp:docPr id="23" name="Tekstfelt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08420" cy="666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6127DD9" w14:textId="60D434B8" w:rsidR="00A57A13" w:rsidRPr="006901E3" w:rsidRDefault="00A57A13" w:rsidP="00466A3E">
                          <w:pPr>
                            <w:rPr>
                              <w:rFonts w:ascii="Kobenhavn" w:hAnsi="Kobenhavn" w:cs="Times New Roman (Brødtekst CS)"/>
                              <w:color w:val="595959"/>
                              <w:sz w:val="20"/>
                              <w:lang w:val="da-DK"/>
                            </w:rPr>
                          </w:pPr>
                          <w:r w:rsidRPr="006901E3">
                            <w:rPr>
                              <w:rFonts w:ascii="Kobenhavn" w:hAnsi="Kobenhavn" w:cs="Times New Roman (Brødtekst CS)"/>
                              <w:color w:val="595959"/>
                              <w:sz w:val="18"/>
                              <w:szCs w:val="18"/>
                              <w:lang w:val="da-DK"/>
                            </w:rPr>
                            <w:t>Osteoporoseforeningen er en landsdækkende patientforening, der arbejde</w:t>
                          </w:r>
                          <w:r w:rsidR="00EE1298" w:rsidRPr="006901E3">
                            <w:rPr>
                              <w:rFonts w:ascii="Kobenhavn" w:hAnsi="Kobenhavn" w:cs="Times New Roman (Brødtekst CS)"/>
                              <w:color w:val="595959"/>
                              <w:sz w:val="18"/>
                              <w:szCs w:val="18"/>
                              <w:lang w:val="da-DK"/>
                            </w:rPr>
                            <w:t xml:space="preserve">r for bedre vilkår for op mod </w:t>
                          </w:r>
                          <w:r w:rsidR="0099218F">
                            <w:rPr>
                              <w:rFonts w:ascii="Kobenhavn" w:hAnsi="Kobenhavn" w:cs="Times New Roman (Brødtekst CS)"/>
                              <w:color w:val="595959"/>
                              <w:sz w:val="18"/>
                              <w:szCs w:val="18"/>
                              <w:lang w:val="da-DK"/>
                            </w:rPr>
                            <w:t>70</w:t>
                          </w:r>
                          <w:r w:rsidRPr="006901E3">
                            <w:rPr>
                              <w:rFonts w:ascii="Kobenhavn" w:hAnsi="Kobenhavn" w:cs="Times New Roman (Brødtekst CS)"/>
                              <w:color w:val="595959"/>
                              <w:sz w:val="18"/>
                              <w:szCs w:val="18"/>
                              <w:lang w:val="da-DK"/>
                            </w:rPr>
                            <w:t xml:space="preserve">0.000 danskere </w:t>
                          </w:r>
                          <w:r w:rsidRPr="006901E3">
                            <w:rPr>
                              <w:rFonts w:ascii="Kobenhavn" w:hAnsi="Kobenhavn" w:cs="Times New Roman (Brødtekst CS)"/>
                              <w:color w:val="595959"/>
                              <w:sz w:val="18"/>
                              <w:szCs w:val="18"/>
                              <w:lang w:val="da-DK"/>
                            </w:rPr>
                            <w:br/>
                            <w:t>med knogleskørhed</w:t>
                          </w:r>
                          <w:r w:rsidRPr="006901E3">
                            <w:rPr>
                              <w:rFonts w:ascii="Kobenhavn" w:hAnsi="Kobenhavn" w:cs="Times New Roman (Brødtekst CS)"/>
                              <w:color w:val="595959"/>
                              <w:sz w:val="20"/>
                              <w:lang w:val="da-DK"/>
                            </w:rPr>
                            <w:t xml:space="preserve">. </w:t>
                          </w:r>
                        </w:p>
                        <w:p w14:paraId="6E72D742" w14:textId="77777777" w:rsidR="00FA3047" w:rsidRPr="006901E3" w:rsidRDefault="00FA3047" w:rsidP="00466A3E">
                          <w:pPr>
                            <w:rPr>
                              <w:rFonts w:ascii="Kobenhavn" w:hAnsi="Kobenhavn" w:cs="Times New Roman (Brødtekst CS)"/>
                              <w:color w:val="595959"/>
                              <w:sz w:val="20"/>
                              <w:lang w:val="da-DK"/>
                            </w:rPr>
                          </w:pPr>
                        </w:p>
                        <w:p w14:paraId="46B8DF42" w14:textId="77777777" w:rsidR="00FA3047" w:rsidRPr="006901E3" w:rsidRDefault="00FA3047" w:rsidP="00466A3E">
                          <w:pPr>
                            <w:rPr>
                              <w:rFonts w:ascii="Kobenhavn" w:hAnsi="Kobenhavn" w:cs="Times New Roman (Brødtekst CS)"/>
                              <w:color w:val="595959"/>
                              <w:sz w:val="20"/>
                              <w:lang w:val="da-DK"/>
                            </w:rPr>
                          </w:pPr>
                        </w:p>
                        <w:p w14:paraId="3D59D08D" w14:textId="77777777" w:rsidR="00466A3E" w:rsidRPr="006901E3" w:rsidRDefault="00466A3E" w:rsidP="00A57A13">
                          <w:pPr>
                            <w:jc w:val="right"/>
                            <w:rPr>
                              <w:rFonts w:ascii="Kobenhavn" w:hAnsi="Kobenhavn" w:cs="Times New Roman (Brødtekst CS)"/>
                              <w:color w:val="595959"/>
                              <w:sz w:val="20"/>
                              <w:lang w:val="da-DK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53370F5" id="_x0000_t202" coordsize="21600,21600" o:spt="202" path="m,l,21600r21600,l21600,xe">
              <v:stroke joinstyle="miter"/>
              <v:path gradientshapeok="t" o:connecttype="rect"/>
            </v:shapetype>
            <v:shape id="Tekstfelt 23" o:spid="_x0000_s1026" type="#_x0000_t202" style="position:absolute;margin-left:-1.2pt;margin-top:-29.15pt;width:504.6pt;height:5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" filled="f" stroked="f" strokeweight=".5pt">
              <v:textbox inset="0,0,0,0">
                <w:txbxContent>
                  <w:p w14:paraId="66127DD9" w14:textId="60D434B8" w:rsidR="00A57A13" w:rsidRPr="006901E3" w:rsidRDefault="00A57A13" w:rsidP="00466A3E">
                    <w:pPr>
                      <w:rPr>
                        <w:rFonts w:ascii="Kobenhavn" w:hAnsi="Kobenhavn" w:cs="Times New Roman (Brødtekst CS)"/>
                        <w:color w:val="595959"/>
                        <w:sz w:val="20"/>
                        <w:lang w:val="da-DK"/>
                      </w:rPr>
                    </w:pPr>
                    <w:r w:rsidRPr="006901E3">
                      <w:rPr>
                        <w:rFonts w:ascii="Kobenhavn" w:hAnsi="Kobenhavn" w:cs="Times New Roman (Brødtekst CS)"/>
                        <w:color w:val="595959"/>
                        <w:sz w:val="18"/>
                        <w:szCs w:val="18"/>
                        <w:lang w:val="da-DK"/>
                      </w:rPr>
                      <w:t>Osteoporoseforeningen er en landsdækkende patientforening, der arbejde</w:t>
                    </w:r>
                    <w:r w:rsidR="00EE1298" w:rsidRPr="006901E3">
                      <w:rPr>
                        <w:rFonts w:ascii="Kobenhavn" w:hAnsi="Kobenhavn" w:cs="Times New Roman (Brødtekst CS)"/>
                        <w:color w:val="595959"/>
                        <w:sz w:val="18"/>
                        <w:szCs w:val="18"/>
                        <w:lang w:val="da-DK"/>
                      </w:rPr>
                      <w:t xml:space="preserve">r for bedre vilkår for op mod </w:t>
                    </w:r>
                    <w:r w:rsidR="0099218F">
                      <w:rPr>
                        <w:rFonts w:ascii="Kobenhavn" w:hAnsi="Kobenhavn" w:cs="Times New Roman (Brødtekst CS)"/>
                        <w:color w:val="595959"/>
                        <w:sz w:val="18"/>
                        <w:szCs w:val="18"/>
                        <w:lang w:val="da-DK"/>
                      </w:rPr>
                      <w:t>70</w:t>
                    </w:r>
                    <w:r w:rsidRPr="006901E3">
                      <w:rPr>
                        <w:rFonts w:ascii="Kobenhavn" w:hAnsi="Kobenhavn" w:cs="Times New Roman (Brødtekst CS)"/>
                        <w:color w:val="595959"/>
                        <w:sz w:val="18"/>
                        <w:szCs w:val="18"/>
                        <w:lang w:val="da-DK"/>
                      </w:rPr>
                      <w:t xml:space="preserve">0.000 danskere </w:t>
                    </w:r>
                    <w:r w:rsidRPr="006901E3">
                      <w:rPr>
                        <w:rFonts w:ascii="Kobenhavn" w:hAnsi="Kobenhavn" w:cs="Times New Roman (Brødtekst CS)"/>
                        <w:color w:val="595959"/>
                        <w:sz w:val="18"/>
                        <w:szCs w:val="18"/>
                        <w:lang w:val="da-DK"/>
                      </w:rPr>
                      <w:br/>
                      <w:t>med knogleskørhed</w:t>
                    </w:r>
                    <w:r w:rsidRPr="006901E3">
                      <w:rPr>
                        <w:rFonts w:ascii="Kobenhavn" w:hAnsi="Kobenhavn" w:cs="Times New Roman (Brødtekst CS)"/>
                        <w:color w:val="595959"/>
                        <w:sz w:val="20"/>
                        <w:lang w:val="da-DK"/>
                      </w:rPr>
                      <w:t xml:space="preserve">. </w:t>
                    </w:r>
                  </w:p>
                  <w:p w14:paraId="6E72D742" w14:textId="77777777" w:rsidR="00FA3047" w:rsidRPr="006901E3" w:rsidRDefault="00FA3047" w:rsidP="00466A3E">
                    <w:pPr>
                      <w:rPr>
                        <w:rFonts w:ascii="Kobenhavn" w:hAnsi="Kobenhavn" w:cs="Times New Roman (Brødtekst CS)"/>
                        <w:color w:val="595959"/>
                        <w:sz w:val="20"/>
                        <w:lang w:val="da-DK"/>
                      </w:rPr>
                    </w:pPr>
                  </w:p>
                  <w:p w14:paraId="46B8DF42" w14:textId="77777777" w:rsidR="00FA3047" w:rsidRPr="006901E3" w:rsidRDefault="00FA3047" w:rsidP="00466A3E">
                    <w:pPr>
                      <w:rPr>
                        <w:rFonts w:ascii="Kobenhavn" w:hAnsi="Kobenhavn" w:cs="Times New Roman (Brødtekst CS)"/>
                        <w:color w:val="595959"/>
                        <w:sz w:val="20"/>
                        <w:lang w:val="da-DK"/>
                      </w:rPr>
                    </w:pPr>
                  </w:p>
                  <w:p w14:paraId="3D59D08D" w14:textId="77777777" w:rsidR="00466A3E" w:rsidRPr="006901E3" w:rsidRDefault="00466A3E" w:rsidP="00A57A13">
                    <w:pPr>
                      <w:jc w:val="right"/>
                      <w:rPr>
                        <w:rFonts w:ascii="Kobenhavn" w:hAnsi="Kobenhavn" w:cs="Times New Roman (Brødtekst CS)"/>
                        <w:color w:val="595959"/>
                        <w:sz w:val="20"/>
                        <w:lang w:val="da-DK"/>
                      </w:rPr>
                    </w:pPr>
                  </w:p>
                </w:txbxContent>
              </v:textbox>
            </v:shape>
          </w:pict>
        </mc:Fallback>
      </mc:AlternateContent>
    </w:r>
    <w:r w:rsidR="00466A3E" w:rsidRPr="00466A3E">
      <w:rPr>
        <w:noProof/>
        <w:lang w:val="en-GB" w:eastAsia="en-GB"/>
      </w:rPr>
      <w:drawing>
        <wp:anchor distT="0" distB="0" distL="114300" distR="114300" simplePos="0" relativeHeight="251662336" behindDoc="1" locked="0" layoutInCell="1" allowOverlap="1" wp14:anchorId="22A7DDED" wp14:editId="1CF9812D">
          <wp:simplePos x="0" y="0"/>
          <wp:positionH relativeFrom="column">
            <wp:posOffset>2207895</wp:posOffset>
          </wp:positionH>
          <wp:positionV relativeFrom="paragraph">
            <wp:posOffset>-4038600</wp:posOffset>
          </wp:positionV>
          <wp:extent cx="9038590" cy="5875020"/>
          <wp:effectExtent l="0" t="0" r="3810" b="5080"/>
          <wp:wrapNone/>
          <wp:docPr id="29" name="Billed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illede 10"/>
                  <pic:cNvPicPr/>
                </pic:nvPicPr>
                <pic:blipFill>
                  <a:blip r:embed="rId1">
                    <a:alphaModFix amt="3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38590" cy="58750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B807B" w14:textId="77777777" w:rsidR="00F56026" w:rsidRDefault="00D6020B">
    <w:pPr>
      <w:pStyle w:val="Sidefod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0B1818" wp14:editId="03A826AA">
              <wp:simplePos x="0" y="0"/>
              <wp:positionH relativeFrom="column">
                <wp:posOffset>0</wp:posOffset>
              </wp:positionH>
              <wp:positionV relativeFrom="paragraph">
                <wp:posOffset>-227330</wp:posOffset>
              </wp:positionV>
              <wp:extent cx="5500800" cy="687600"/>
              <wp:effectExtent l="0" t="0" r="0" b="0"/>
              <wp:wrapNone/>
              <wp:docPr id="11" name="Tekstfelt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00800" cy="687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B591B03" w14:textId="77777777" w:rsidR="00D6020B" w:rsidRPr="006901E3" w:rsidRDefault="00D6020B">
                          <w:pPr>
                            <w:rPr>
                              <w:rFonts w:ascii="Kobenhavn" w:hAnsi="Kobenhavn" w:cs="Times New Roman (Brødtekst CS)"/>
                              <w:sz w:val="20"/>
                              <w:lang w:val="da-DK"/>
                            </w:rPr>
                          </w:pPr>
                          <w:r w:rsidRPr="006901E3">
                            <w:rPr>
                              <w:rFonts w:ascii="Kobenhavn" w:hAnsi="Kobenhavn" w:cs="Times New Roman (Brødtekst CS)"/>
                              <w:sz w:val="20"/>
                              <w:lang w:val="da-DK"/>
                            </w:rPr>
                            <w:t>Kort beskrivelse fra Osteoporoseforeningen indsættes her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D7125E" id="_x0000_t202" coordsize="21600,21600" o:spt="202" path="m,l,21600r21600,l21600,xe">
              <v:stroke joinstyle="miter"/>
              <v:path gradientshapeok="t" o:connecttype="rect"/>
            </v:shapetype>
            <v:shape id="Tekstfelt 11" o:spid="_x0000_s1027" type="#_x0000_t202" style="position:absolute;margin-left:0;margin-top:-17.9pt;width:433.15pt;height:54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" filled="f" stroked="f" strokeweight=".5pt">
              <v:textbox inset="0,0,0,0">
                <w:txbxContent>
                  <w:p w:rsidR="00D6020B" w:rsidRPr="006901E3" w:rsidRDefault="00D6020B">
                    <w:pPr>
                      <w:rPr>
                        <w:rFonts w:ascii="Kobenhavn" w:hAnsi="Kobenhavn" w:cs="Times New Roman (Brødtekst CS)"/>
                        <w:sz w:val="20"/>
                        <w:lang w:val="da-DK"/>
                      </w:rPr>
                    </w:pPr>
                    <w:r w:rsidRPr="006901E3">
                      <w:rPr>
                        <w:rFonts w:ascii="Kobenhavn" w:hAnsi="Kobenhavn" w:cs="Times New Roman (Brødtekst CS)"/>
                        <w:sz w:val="20"/>
                        <w:lang w:val="da-DK"/>
                      </w:rPr>
                      <w:t>Kort beskrivelse fra Osteoporoseforeningen indsættes her</w:t>
                    </w:r>
                  </w:p>
                </w:txbxContent>
              </v:textbox>
            </v:shape>
          </w:pict>
        </mc:Fallback>
      </mc:AlternateContent>
    </w:r>
    <w:r w:rsidR="00F56026"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64E00858" wp14:editId="01AD07D7">
          <wp:simplePos x="0" y="0"/>
          <wp:positionH relativeFrom="column">
            <wp:posOffset>2221230</wp:posOffset>
          </wp:positionH>
          <wp:positionV relativeFrom="paragraph">
            <wp:posOffset>-4006850</wp:posOffset>
          </wp:positionV>
          <wp:extent cx="9039600" cy="5875200"/>
          <wp:effectExtent l="0" t="0" r="3175" b="5080"/>
          <wp:wrapNone/>
          <wp:docPr id="31" name="Billed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illede 10"/>
                  <pic:cNvPicPr/>
                </pic:nvPicPr>
                <pic:blipFill>
                  <a:blip r:embed="rId1">
                    <a:alphaModFix amt="3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39600" cy="587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softHyphen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FFB19" w14:textId="77777777" w:rsidR="00BC1515" w:rsidRDefault="00BC1515" w:rsidP="00F56026">
      <w:r>
        <w:separator/>
      </w:r>
    </w:p>
  </w:footnote>
  <w:footnote w:type="continuationSeparator" w:id="0">
    <w:p w14:paraId="7B77714C" w14:textId="77777777" w:rsidR="00BC1515" w:rsidRDefault="00BC1515" w:rsidP="00F560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7720D" w14:textId="77777777" w:rsidR="00466A3E" w:rsidRDefault="00FA3047">
    <w:pPr>
      <w:pStyle w:val="Sidehoved"/>
    </w:pPr>
    <w:r>
      <w:rPr>
        <w:noProof/>
        <w:lang w:val="en-GB" w:eastAsia="en-GB"/>
      </w:rPr>
      <w:drawing>
        <wp:anchor distT="0" distB="0" distL="114300" distR="114300" simplePos="0" relativeHeight="251665408" behindDoc="1" locked="0" layoutInCell="1" allowOverlap="1" wp14:anchorId="15DC3305" wp14:editId="3B9DF100">
          <wp:simplePos x="0" y="0"/>
          <wp:positionH relativeFrom="page">
            <wp:posOffset>6410325</wp:posOffset>
          </wp:positionH>
          <wp:positionV relativeFrom="page">
            <wp:posOffset>342900</wp:posOffset>
          </wp:positionV>
          <wp:extent cx="758190" cy="609963"/>
          <wp:effectExtent l="0" t="0" r="3810" b="0"/>
          <wp:wrapNone/>
          <wp:docPr id="28" name="Billed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illede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90" cy="6099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E474C" w14:textId="77777777" w:rsidR="00F56026" w:rsidRDefault="00F56026">
    <w:pPr>
      <w:pStyle w:val="Sidehoved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2ADD580B" wp14:editId="0887566C">
          <wp:simplePos x="0" y="0"/>
          <wp:positionH relativeFrom="page">
            <wp:posOffset>6036160</wp:posOffset>
          </wp:positionH>
          <wp:positionV relativeFrom="page">
            <wp:posOffset>450215</wp:posOffset>
          </wp:positionV>
          <wp:extent cx="1058400" cy="853200"/>
          <wp:effectExtent l="0" t="0" r="0" b="0"/>
          <wp:wrapNone/>
          <wp:docPr id="30" name="Billed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illede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8400" cy="85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AA5"/>
    <w:rsid w:val="000457DA"/>
    <w:rsid w:val="00047DC0"/>
    <w:rsid w:val="00071CC0"/>
    <w:rsid w:val="00092215"/>
    <w:rsid w:val="00106858"/>
    <w:rsid w:val="0014022A"/>
    <w:rsid w:val="00153307"/>
    <w:rsid w:val="00180126"/>
    <w:rsid w:val="00185E80"/>
    <w:rsid w:val="001B4193"/>
    <w:rsid w:val="001C1319"/>
    <w:rsid w:val="001D28B8"/>
    <w:rsid w:val="001E475E"/>
    <w:rsid w:val="001E7732"/>
    <w:rsid w:val="00241218"/>
    <w:rsid w:val="002E6F7C"/>
    <w:rsid w:val="00304103"/>
    <w:rsid w:val="00310C02"/>
    <w:rsid w:val="003237EC"/>
    <w:rsid w:val="00325539"/>
    <w:rsid w:val="00343E18"/>
    <w:rsid w:val="00466A3E"/>
    <w:rsid w:val="00475C2A"/>
    <w:rsid w:val="004938A1"/>
    <w:rsid w:val="004D5178"/>
    <w:rsid w:val="004E0741"/>
    <w:rsid w:val="00523A2E"/>
    <w:rsid w:val="0062316C"/>
    <w:rsid w:val="006349F9"/>
    <w:rsid w:val="00652361"/>
    <w:rsid w:val="006833D4"/>
    <w:rsid w:val="006901E3"/>
    <w:rsid w:val="006E794B"/>
    <w:rsid w:val="006F73D5"/>
    <w:rsid w:val="00731AA5"/>
    <w:rsid w:val="0075267F"/>
    <w:rsid w:val="007640F5"/>
    <w:rsid w:val="007C5C3A"/>
    <w:rsid w:val="007E1030"/>
    <w:rsid w:val="0080172D"/>
    <w:rsid w:val="00804991"/>
    <w:rsid w:val="0081412E"/>
    <w:rsid w:val="00825EED"/>
    <w:rsid w:val="00843E82"/>
    <w:rsid w:val="00845097"/>
    <w:rsid w:val="00852668"/>
    <w:rsid w:val="00872947"/>
    <w:rsid w:val="008B05C7"/>
    <w:rsid w:val="008B7717"/>
    <w:rsid w:val="0099218F"/>
    <w:rsid w:val="009C282D"/>
    <w:rsid w:val="009C5E28"/>
    <w:rsid w:val="009D3771"/>
    <w:rsid w:val="00A056C8"/>
    <w:rsid w:val="00A24C23"/>
    <w:rsid w:val="00A53E4B"/>
    <w:rsid w:val="00A57A13"/>
    <w:rsid w:val="00A779FC"/>
    <w:rsid w:val="00AA26DB"/>
    <w:rsid w:val="00AA6ECF"/>
    <w:rsid w:val="00AE656B"/>
    <w:rsid w:val="00AF6242"/>
    <w:rsid w:val="00AF75F0"/>
    <w:rsid w:val="00B05E63"/>
    <w:rsid w:val="00B07789"/>
    <w:rsid w:val="00B4677B"/>
    <w:rsid w:val="00B72F48"/>
    <w:rsid w:val="00BC1515"/>
    <w:rsid w:val="00C34E57"/>
    <w:rsid w:val="00C97073"/>
    <w:rsid w:val="00CD013B"/>
    <w:rsid w:val="00D3210D"/>
    <w:rsid w:val="00D343FC"/>
    <w:rsid w:val="00D6020B"/>
    <w:rsid w:val="00D761B5"/>
    <w:rsid w:val="00D84675"/>
    <w:rsid w:val="00D941F4"/>
    <w:rsid w:val="00DC2D8F"/>
    <w:rsid w:val="00DD15AA"/>
    <w:rsid w:val="00DE1148"/>
    <w:rsid w:val="00DE4DC5"/>
    <w:rsid w:val="00E01A5A"/>
    <w:rsid w:val="00E04C41"/>
    <w:rsid w:val="00E60C8A"/>
    <w:rsid w:val="00E8551B"/>
    <w:rsid w:val="00EA1AC0"/>
    <w:rsid w:val="00EB7EF7"/>
    <w:rsid w:val="00EE1298"/>
    <w:rsid w:val="00EE7EA4"/>
    <w:rsid w:val="00F01726"/>
    <w:rsid w:val="00F079F0"/>
    <w:rsid w:val="00F3549B"/>
    <w:rsid w:val="00F472D8"/>
    <w:rsid w:val="00F56026"/>
    <w:rsid w:val="00F578A4"/>
    <w:rsid w:val="00F778A1"/>
    <w:rsid w:val="00F9212E"/>
    <w:rsid w:val="00FA3047"/>
    <w:rsid w:val="00FC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DB4D17"/>
  <w14:defaultImageDpi w14:val="32767"/>
  <w15:chartTrackingRefBased/>
  <w15:docId w15:val="{CA1284FE-46EA-406C-B57A-13A3F9CF2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37EC"/>
    <w:pPr>
      <w:widowControl w:val="0"/>
    </w:pPr>
    <w:rPr>
      <w:rFonts w:ascii="CG Times" w:eastAsia="Times New Roman" w:hAnsi="CG Times" w:cs="Times New Roman"/>
      <w:snapToGrid w:val="0"/>
      <w:szCs w:val="20"/>
      <w:lang w:val="en-US"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Typografi1">
    <w:name w:val="Typografi1"/>
    <w:basedOn w:val="Normal"/>
    <w:qFormat/>
    <w:rsid w:val="00047DC0"/>
    <w:pPr>
      <w:widowControl/>
    </w:pPr>
    <w:rPr>
      <w:rFonts w:ascii="Arial Black" w:hAnsi="Arial Black"/>
      <w:b/>
      <w:i/>
      <w:snapToGrid/>
      <w:sz w:val="28"/>
      <w:szCs w:val="22"/>
      <w:lang w:val="da-DK"/>
    </w:rPr>
  </w:style>
  <w:style w:type="paragraph" w:customStyle="1" w:styleId="DatabladOverskrift">
    <w:name w:val="Datablad Overskrift"/>
    <w:basedOn w:val="Typografi1"/>
    <w:qFormat/>
    <w:rsid w:val="00047DC0"/>
  </w:style>
  <w:style w:type="paragraph" w:customStyle="1" w:styleId="BrdtekstCalibri">
    <w:name w:val="Brødtekst Calibri"/>
    <w:basedOn w:val="Normal"/>
    <w:qFormat/>
    <w:rsid w:val="008B7717"/>
    <w:pPr>
      <w:widowControl/>
    </w:pPr>
    <w:rPr>
      <w:rFonts w:asciiTheme="minorHAnsi" w:eastAsiaTheme="minorEastAsia" w:hAnsiTheme="minorHAnsi"/>
      <w:snapToGrid/>
      <w:sz w:val="22"/>
      <w:lang w:val="da-DK" w:eastAsia="en-US"/>
    </w:rPr>
  </w:style>
  <w:style w:type="paragraph" w:customStyle="1" w:styleId="Navn-AdresseCalibri">
    <w:name w:val="Navn - Adresse Calibri"/>
    <w:basedOn w:val="Normal"/>
    <w:qFormat/>
    <w:rsid w:val="008B7717"/>
    <w:pPr>
      <w:widowControl/>
      <w:outlineLvl w:val="0"/>
    </w:pPr>
    <w:rPr>
      <w:rFonts w:asciiTheme="minorHAnsi" w:eastAsiaTheme="minorEastAsia" w:hAnsiTheme="minorHAnsi"/>
      <w:b/>
      <w:snapToGrid/>
      <w:sz w:val="28"/>
      <w:szCs w:val="28"/>
      <w:lang w:val="da-DK" w:eastAsia="en-US"/>
    </w:rPr>
  </w:style>
  <w:style w:type="paragraph" w:customStyle="1" w:styleId="Overskriftsow">
    <w:name w:val="Overskrift sow"/>
    <w:basedOn w:val="Normal"/>
    <w:autoRedefine/>
    <w:qFormat/>
    <w:rsid w:val="004D5178"/>
    <w:pPr>
      <w:widowControl/>
      <w:spacing w:line="640" w:lineRule="exact"/>
    </w:pPr>
    <w:rPr>
      <w:rFonts w:ascii="Gadugi" w:eastAsiaTheme="minorEastAsia" w:hAnsi="Gadugi" w:cstheme="minorBidi"/>
      <w:snapToGrid/>
      <w:sz w:val="54"/>
      <w:szCs w:val="54"/>
      <w:lang w:val="da-DK" w:eastAsia="en-US"/>
    </w:rPr>
  </w:style>
  <w:style w:type="paragraph" w:customStyle="1" w:styleId="Brdtekstsow">
    <w:name w:val="Brødtekst sow"/>
    <w:basedOn w:val="Normal"/>
    <w:autoRedefine/>
    <w:qFormat/>
    <w:rsid w:val="004D5178"/>
    <w:pPr>
      <w:widowControl/>
      <w:spacing w:line="240" w:lineRule="exact"/>
      <w:ind w:right="1410"/>
    </w:pPr>
    <w:rPr>
      <w:rFonts w:ascii="Gadugi" w:eastAsiaTheme="minorEastAsia" w:hAnsi="Gadugi" w:cstheme="minorBidi"/>
      <w:snapToGrid/>
      <w:sz w:val="18"/>
      <w:szCs w:val="18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F56026"/>
    <w:pPr>
      <w:widowControl/>
      <w:tabs>
        <w:tab w:val="center" w:pos="4819"/>
        <w:tab w:val="right" w:pos="9638"/>
      </w:tabs>
    </w:pPr>
    <w:rPr>
      <w:rFonts w:asciiTheme="minorHAnsi" w:eastAsiaTheme="minorEastAsia" w:hAnsiTheme="minorHAnsi" w:cstheme="minorBidi"/>
      <w:snapToGrid/>
      <w:szCs w:val="24"/>
      <w:lang w:val="da-DK" w:eastAsia="en-US"/>
    </w:rPr>
  </w:style>
  <w:style w:type="character" w:customStyle="1" w:styleId="SidehovedTegn">
    <w:name w:val="Sidehoved Tegn"/>
    <w:basedOn w:val="Standardskrifttypeiafsnit"/>
    <w:link w:val="Sidehoved"/>
    <w:uiPriority w:val="99"/>
    <w:rsid w:val="00F56026"/>
    <w:rPr>
      <w:rFonts w:eastAsiaTheme="minorEastAsia"/>
    </w:rPr>
  </w:style>
  <w:style w:type="paragraph" w:styleId="Sidefod">
    <w:name w:val="footer"/>
    <w:basedOn w:val="Normal"/>
    <w:link w:val="SidefodTegn"/>
    <w:uiPriority w:val="99"/>
    <w:unhideWhenUsed/>
    <w:rsid w:val="00F56026"/>
    <w:pPr>
      <w:widowControl/>
      <w:tabs>
        <w:tab w:val="center" w:pos="4819"/>
        <w:tab w:val="right" w:pos="9638"/>
      </w:tabs>
    </w:pPr>
    <w:rPr>
      <w:rFonts w:asciiTheme="minorHAnsi" w:eastAsiaTheme="minorEastAsia" w:hAnsiTheme="minorHAnsi" w:cstheme="minorBidi"/>
      <w:snapToGrid/>
      <w:szCs w:val="24"/>
      <w:lang w:val="da-DK" w:eastAsia="en-US"/>
    </w:rPr>
  </w:style>
  <w:style w:type="character" w:customStyle="1" w:styleId="SidefodTegn">
    <w:name w:val="Sidefod Tegn"/>
    <w:basedOn w:val="Standardskrifttypeiafsnit"/>
    <w:link w:val="Sidefod"/>
    <w:uiPriority w:val="99"/>
    <w:rsid w:val="00F56026"/>
    <w:rPr>
      <w:rFonts w:eastAsiaTheme="minorEastAsia"/>
    </w:rPr>
  </w:style>
  <w:style w:type="character" w:styleId="Sidetal">
    <w:name w:val="page number"/>
    <w:basedOn w:val="Standardskrifttypeiafsnit"/>
    <w:uiPriority w:val="99"/>
    <w:semiHidden/>
    <w:unhideWhenUsed/>
    <w:rsid w:val="001D28B8"/>
  </w:style>
  <w:style w:type="character" w:styleId="Hyperlink">
    <w:name w:val="Hyperlink"/>
    <w:basedOn w:val="Standardskrifttypeiafsnit"/>
    <w:uiPriority w:val="99"/>
    <w:unhideWhenUsed/>
    <w:rsid w:val="00106858"/>
    <w:rPr>
      <w:color w:val="0563C1" w:themeColor="hyperlink"/>
      <w:u w:val="single"/>
    </w:rPr>
  </w:style>
  <w:style w:type="character" w:customStyle="1" w:styleId="Ulstomtale1">
    <w:name w:val="Uløst omtale1"/>
    <w:basedOn w:val="Standardskrifttypeiafsnit"/>
    <w:uiPriority w:val="99"/>
    <w:rsid w:val="00106858"/>
    <w:rPr>
      <w:color w:val="605E5C"/>
      <w:shd w:val="clear" w:color="auto" w:fill="E1DFDD"/>
    </w:rPr>
  </w:style>
  <w:style w:type="character" w:styleId="BesgtLink">
    <w:name w:val="FollowedHyperlink"/>
    <w:basedOn w:val="Standardskrifttypeiafsnit"/>
    <w:uiPriority w:val="99"/>
    <w:semiHidden/>
    <w:unhideWhenUsed/>
    <w:rsid w:val="00106858"/>
    <w:rPr>
      <w:color w:val="954F72" w:themeColor="followed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FA3047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FA3047"/>
    <w:rPr>
      <w:rFonts w:ascii="Segoe UI" w:eastAsiaTheme="minorEastAsia" w:hAnsi="Segoe UI" w:cs="Segoe UI"/>
      <w:sz w:val="18"/>
      <w:szCs w:val="18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D761B5"/>
    <w:rPr>
      <w:sz w:val="16"/>
      <w:szCs w:val="16"/>
    </w:rPr>
  </w:style>
  <w:style w:type="paragraph" w:customStyle="1" w:styleId="Kommentartekst1">
    <w:name w:val="Kommentartekst1"/>
    <w:basedOn w:val="Normal"/>
    <w:next w:val="Kommentartekst"/>
    <w:link w:val="KommentartekstTegn"/>
    <w:uiPriority w:val="99"/>
    <w:semiHidden/>
    <w:unhideWhenUsed/>
    <w:rsid w:val="00D761B5"/>
    <w:pPr>
      <w:spacing w:after="160"/>
    </w:pPr>
    <w:rPr>
      <w:rFonts w:eastAsiaTheme="minorHAnsi"/>
      <w:sz w:val="20"/>
    </w:rPr>
  </w:style>
  <w:style w:type="character" w:customStyle="1" w:styleId="KommentartekstTegn">
    <w:name w:val="Kommentartekst Tegn"/>
    <w:basedOn w:val="Standardskrifttypeiafsnit"/>
    <w:link w:val="Kommentartekst1"/>
    <w:uiPriority w:val="99"/>
    <w:semiHidden/>
    <w:rsid w:val="00D761B5"/>
    <w:rPr>
      <w:sz w:val="20"/>
      <w:szCs w:val="20"/>
    </w:rPr>
  </w:style>
  <w:style w:type="paragraph" w:styleId="Kommentartekst">
    <w:name w:val="annotation text"/>
    <w:basedOn w:val="Normal"/>
    <w:link w:val="KommentartekstTegn1"/>
    <w:uiPriority w:val="99"/>
    <w:semiHidden/>
    <w:unhideWhenUsed/>
    <w:rsid w:val="00D761B5"/>
    <w:pPr>
      <w:widowControl/>
    </w:pPr>
    <w:rPr>
      <w:rFonts w:asciiTheme="minorHAnsi" w:eastAsiaTheme="minorEastAsia" w:hAnsiTheme="minorHAnsi" w:cstheme="minorBidi"/>
      <w:snapToGrid/>
      <w:sz w:val="20"/>
      <w:lang w:val="da-DK" w:eastAsia="en-US"/>
    </w:rPr>
  </w:style>
  <w:style w:type="character" w:customStyle="1" w:styleId="KommentartekstTegn1">
    <w:name w:val="Kommentartekst Tegn1"/>
    <w:basedOn w:val="Standardskrifttypeiafsnit"/>
    <w:link w:val="Kommentartekst"/>
    <w:uiPriority w:val="99"/>
    <w:semiHidden/>
    <w:rsid w:val="00D761B5"/>
    <w:rPr>
      <w:rFonts w:eastAsiaTheme="minorEastAsia"/>
      <w:sz w:val="20"/>
      <w:szCs w:val="20"/>
    </w:rPr>
  </w:style>
  <w:style w:type="table" w:styleId="Tabel-Gitter">
    <w:name w:val="Table Grid"/>
    <w:basedOn w:val="Tabel-Normal"/>
    <w:uiPriority w:val="39"/>
    <w:rsid w:val="00EA1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basedOn w:val="Standardskrifttypeiafsnit"/>
    <w:uiPriority w:val="99"/>
    <w:semiHidden/>
    <w:unhideWhenUsed/>
    <w:rsid w:val="00B467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3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osteoporose.dk" TargetMode="Externa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F&#230;llesdrev\F&#230;llesdrev\Kommunikation\Brevpapir%20nyt%20design%202020\Ullas%20brevpapir%202020%20Kobenhavn.dotx" TargetMode="Externa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noFill/>
        </a:ln>
      </a:spPr>
      <a:bodyPr wrap="square" lIns="0" tIns="0" rIns="0" bIns="0" rtlCol="0"/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Ullas brevpapir 2020 Kobenhavn</Template>
  <TotalTime>4</TotalTime>
  <Pages>2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LeneVorre</dc:creator>
  <cp:keywords/>
  <dc:description/>
  <cp:lastModifiedBy>Camilla Nissen Toftdal</cp:lastModifiedBy>
  <cp:revision>4</cp:revision>
  <cp:lastPrinted>2020-11-05T14:10:00Z</cp:lastPrinted>
  <dcterms:created xsi:type="dcterms:W3CDTF">2022-06-30T14:28:00Z</dcterms:created>
  <dcterms:modified xsi:type="dcterms:W3CDTF">2023-05-11T13:14:00Z</dcterms:modified>
</cp:coreProperties>
</file>